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197D4" w14:textId="04730170" w:rsidR="00853A56" w:rsidRDefault="00AB0526" w:rsidP="00E17B64">
      <w:pPr>
        <w:pStyle w:val="Datum-SBO"/>
      </w:pPr>
      <w:bookmarkStart w:id="0" w:name="_Hlk524961860"/>
      <w:r>
        <w:rPr>
          <w:noProof/>
        </w:rPr>
        <w:drawing>
          <wp:anchor distT="0" distB="0" distL="114300" distR="114300" simplePos="0" relativeHeight="251658240" behindDoc="0" locked="0" layoutInCell="1" allowOverlap="1" wp14:anchorId="4B0ADFC2" wp14:editId="7D1B06A3">
            <wp:simplePos x="0" y="0"/>
            <wp:positionH relativeFrom="column">
              <wp:posOffset>2080993</wp:posOffset>
            </wp:positionH>
            <wp:positionV relativeFrom="paragraph">
              <wp:posOffset>-1195070</wp:posOffset>
            </wp:positionV>
            <wp:extent cx="4307742" cy="1857375"/>
            <wp:effectExtent l="0" t="0" r="0" b="0"/>
            <wp:wrapNone/>
            <wp:docPr id="711299491" name="Bildobjekt 2" descr="En bild som visar himmel, träd, utomhus, egendom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299491" name="Bildobjekt 2" descr="En bild som visar himmel, träd, utomhus, egendom&#10;&#10;AI-genererat innehåll kan vara felaktig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14387" cy="186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2D537C" w14:textId="77777777" w:rsidR="0093246D" w:rsidRDefault="0093246D" w:rsidP="00E17B64">
      <w:pPr>
        <w:pStyle w:val="Datum-SBO"/>
      </w:pPr>
    </w:p>
    <w:p w14:paraId="1C46F2E4" w14:textId="1B277270" w:rsidR="008355C1" w:rsidRPr="008355C1" w:rsidRDefault="00B874A2" w:rsidP="00E17B64">
      <w:pPr>
        <w:pStyle w:val="Datum-SBO"/>
      </w:pPr>
      <w:r>
        <w:t>202</w:t>
      </w:r>
      <w:r w:rsidR="004B354F">
        <w:t>5</w:t>
      </w:r>
      <w:r>
        <w:t>-0</w:t>
      </w:r>
      <w:r w:rsidR="004B354F">
        <w:t>4</w:t>
      </w:r>
      <w:r>
        <w:t>-</w:t>
      </w:r>
      <w:r w:rsidR="004B354F">
        <w:t>1</w:t>
      </w:r>
      <w:r w:rsidR="00130D4B">
        <w:t>5</w:t>
      </w:r>
    </w:p>
    <w:p w14:paraId="68E0C71B" w14:textId="64A6399C" w:rsidR="00D85CEB" w:rsidRPr="008355C1" w:rsidRDefault="004B354F" w:rsidP="00E17B64">
      <w:pPr>
        <w:pStyle w:val="verrubbeSBO"/>
      </w:pPr>
      <w:bookmarkStart w:id="1" w:name="_Hlk524961895"/>
      <w:bookmarkStart w:id="2" w:name="_Hlk524961739"/>
      <w:bookmarkEnd w:id="0"/>
      <w:r>
        <w:t>Byggevent</w:t>
      </w:r>
    </w:p>
    <w:p w14:paraId="11FF082D" w14:textId="6FE15A39" w:rsidR="00A144A1" w:rsidRPr="00A144A1" w:rsidRDefault="00B874A2" w:rsidP="00376F6C">
      <w:pPr>
        <w:pStyle w:val="RubrikstortunnSBO"/>
      </w:pPr>
      <w:bookmarkStart w:id="3" w:name="_Hlk524964307"/>
      <w:bookmarkEnd w:id="1"/>
      <w:r>
        <w:t xml:space="preserve">Fakta om </w:t>
      </w:r>
      <w:bookmarkEnd w:id="2"/>
      <w:bookmarkEnd w:id="3"/>
      <w:r w:rsidR="004B354F">
        <w:t>Tallycka</w:t>
      </w:r>
      <w:r w:rsidR="00A144A1">
        <w:t xml:space="preserve">n </w:t>
      </w:r>
      <w:r w:rsidR="00A144A1">
        <w:br/>
      </w:r>
      <w:r w:rsidR="00A144A1" w:rsidRPr="00A144A1">
        <w:rPr>
          <w:sz w:val="38"/>
          <w:szCs w:val="38"/>
        </w:rPr>
        <w:t>- Naturnära, tryggt och familjevänligt</w:t>
      </w:r>
    </w:p>
    <w:p w14:paraId="4697ADAA" w14:textId="2E990B10" w:rsidR="004B354F" w:rsidRPr="000D6983" w:rsidRDefault="004B354F" w:rsidP="004B4028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</w:pPr>
      <w:r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18 lägenheter</w:t>
      </w:r>
      <w:r w:rsidR="00CB32F9"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 i radhus. </w:t>
      </w:r>
    </w:p>
    <w:p w14:paraId="0E02144A" w14:textId="50FDF948" w:rsidR="00E331A7" w:rsidRDefault="00E331A7" w:rsidP="003731A3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Treor 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på </w:t>
      </w:r>
      <w:proofErr w:type="gramStart"/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>73-77</w:t>
      </w:r>
      <w:proofErr w:type="gramEnd"/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kvadratmeter</w:t>
      </w:r>
      <w:r w:rsidR="00BD70D4">
        <w:rPr>
          <w:rFonts w:ascii="Source Serif Pro" w:eastAsiaTheme="minorEastAsia" w:hAnsi="Source Serif Pro" w:cstheme="minorBidi"/>
          <w:sz w:val="20"/>
          <w:szCs w:val="24"/>
          <w:lang w:eastAsia="sv-SE"/>
        </w:rPr>
        <w:t>.</w:t>
      </w:r>
    </w:p>
    <w:p w14:paraId="5B717FA2" w14:textId="77777777" w:rsidR="00B042AB" w:rsidRDefault="00753F6F" w:rsidP="003731A3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>Byggs av Skövdebostäder och totalentreprenören Asplunds bygg.</w:t>
      </w:r>
    </w:p>
    <w:p w14:paraId="705F8042" w14:textId="77777777" w:rsidR="00D323FC" w:rsidRPr="00D323FC" w:rsidRDefault="00B042AB" w:rsidP="00B042AB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proofErr w:type="spellStart"/>
      <w:r w:rsidRPr="00E000FE">
        <w:rPr>
          <w:rFonts w:ascii="Source Serif Pro" w:eastAsiaTheme="minorEastAsia" w:hAnsi="Source Serif Pro" w:cstheme="minorBidi"/>
          <w:sz w:val="20"/>
          <w:szCs w:val="24"/>
          <w:lang w:eastAsia="sv-SE"/>
        </w:rPr>
        <w:t>Stöpen</w:t>
      </w:r>
      <w:proofErr w:type="spellEnd"/>
      <w:r w:rsidRPr="00E000FE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är 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>Skövdebostäders</w:t>
      </w:r>
      <w:r w:rsidRPr="00E000FE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andra projekt utanför Skövde tätort.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Vi har sedan</w:t>
      </w:r>
      <w:r w:rsidRPr="00E000FE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tidigare byggt området Timmerlyckan i Timmersdala</w:t>
      </w:r>
    </w:p>
    <w:p w14:paraId="0B848A59" w14:textId="0F07099D" w:rsidR="00753F6F" w:rsidRPr="00D323FC" w:rsidRDefault="00D323FC" w:rsidP="00D323FC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>Inflyttning</w:t>
      </w:r>
      <w:r w:rsidR="001864FA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på Tallyckan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planeras bli </w:t>
      </w:r>
      <w:r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sen vår 2026</w:t>
      </w:r>
      <w:r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.</w:t>
      </w:r>
      <w:r w:rsidR="005B3DF4" w:rsidRPr="00D323FC">
        <w:rPr>
          <w:rFonts w:ascii="Source Serif Pro" w:hAnsi="Source Serif Pro"/>
          <w:sz w:val="20"/>
        </w:rPr>
        <w:br/>
      </w:r>
    </w:p>
    <w:p w14:paraId="5140CBBB" w14:textId="53D1F5C1" w:rsidR="0011293D" w:rsidRDefault="0011293D" w:rsidP="004B4028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Uthyrningsstart 4 november</w:t>
      </w:r>
      <w:r w:rsidR="000D6983"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 </w:t>
      </w:r>
      <w:r w:rsidR="001864FA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2025 </w:t>
      </w:r>
      <w:r w:rsidR="000D6983"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-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då släpper vi lägenheterna</w:t>
      </w:r>
      <w:r w:rsidR="00DE3AAA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till bostadskön. </w:t>
      </w:r>
    </w:p>
    <w:p w14:paraId="13864E5D" w14:textId="7583FA5D" w:rsidR="003731A3" w:rsidRPr="00753F6F" w:rsidRDefault="00DE3AAA" w:rsidP="00753F6F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Om man är intresserad av </w:t>
      </w:r>
      <w:r w:rsidR="004E56BD">
        <w:rPr>
          <w:rFonts w:ascii="Source Serif Pro" w:eastAsiaTheme="minorEastAsia" w:hAnsi="Source Serif Pro" w:cstheme="minorBidi"/>
          <w:sz w:val="20"/>
          <w:szCs w:val="24"/>
          <w:lang w:eastAsia="sv-SE"/>
        </w:rPr>
        <w:t>lägenheterna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är det bra att registrera sig i bostadskön. Man kan även skriva upp sig på </w:t>
      </w:r>
      <w:r w:rsidR="003C4368"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Skövdebostäders</w:t>
      </w:r>
      <w:r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 lista</w:t>
      </w:r>
      <w:r w:rsidR="006B3AAF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för att få digitala nyhetsbrev om projektet. Den hittar man via vår webbsida.</w:t>
      </w:r>
    </w:p>
    <w:p w14:paraId="558BD94B" w14:textId="77777777" w:rsidR="00B042AB" w:rsidRDefault="00D570DD" w:rsidP="00E91B43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 w:rsidRPr="00101CE5">
        <w:rPr>
          <w:rFonts w:ascii="Source Serif Pro" w:eastAsiaTheme="minorEastAsia" w:hAnsi="Source Serif Pro" w:cstheme="minorBidi"/>
          <w:sz w:val="20"/>
          <w:szCs w:val="24"/>
          <w:lang w:eastAsia="sv-SE"/>
        </w:rPr>
        <w:t>Hyr</w:t>
      </w:r>
      <w:r w:rsidR="00101CE5" w:rsidRPr="00101CE5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orna är inte bestämda än, men de publiceras på vår hemsida när de är klara. </w:t>
      </w:r>
    </w:p>
    <w:p w14:paraId="4609BA89" w14:textId="77777777" w:rsidR="00FF4549" w:rsidRDefault="00FF4549" w:rsidP="00FF4549">
      <w:pPr>
        <w:rPr>
          <w:rFonts w:ascii="Source Serif Pro" w:hAnsi="Source Serif Pro"/>
          <w:sz w:val="20"/>
        </w:rPr>
      </w:pPr>
    </w:p>
    <w:p w14:paraId="50FAA8F1" w14:textId="35A60B9D" w:rsidR="00FF4549" w:rsidRPr="00FF4549" w:rsidRDefault="00FF4549" w:rsidP="00FF4549">
      <w:pPr>
        <w:rPr>
          <w:rFonts w:ascii="Source Sans Pro" w:hAnsi="Source Sans Pro"/>
          <w:b/>
          <w:sz w:val="26"/>
          <w:szCs w:val="26"/>
        </w:rPr>
      </w:pPr>
      <w:r w:rsidRPr="00FF4549">
        <w:rPr>
          <w:rFonts w:ascii="Source Sans Pro" w:hAnsi="Source Sans Pro"/>
          <w:b/>
          <w:sz w:val="26"/>
          <w:szCs w:val="26"/>
        </w:rPr>
        <w:t>Mer</w:t>
      </w:r>
      <w:r>
        <w:rPr>
          <w:rFonts w:ascii="Source Sans Pro" w:hAnsi="Source Sans Pro"/>
          <w:b/>
          <w:sz w:val="26"/>
          <w:szCs w:val="26"/>
        </w:rPr>
        <w:t xml:space="preserve"> om lägenheterna</w:t>
      </w:r>
      <w:r w:rsidR="00723181">
        <w:rPr>
          <w:rFonts w:ascii="Source Sans Pro" w:hAnsi="Source Sans Pro"/>
          <w:b/>
          <w:sz w:val="26"/>
          <w:szCs w:val="26"/>
        </w:rPr>
        <w:t xml:space="preserve"> (standard och liknande)</w:t>
      </w:r>
      <w:r>
        <w:rPr>
          <w:rFonts w:ascii="Source Sans Pro" w:hAnsi="Source Sans Pro"/>
          <w:b/>
          <w:sz w:val="26"/>
          <w:szCs w:val="26"/>
        </w:rPr>
        <w:br/>
      </w:r>
    </w:p>
    <w:p w14:paraId="09AF679D" w14:textId="77777777" w:rsidR="00FC0A34" w:rsidRDefault="00FC0A34" w:rsidP="00FC0A34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r>
        <w:rPr>
          <w:rFonts w:ascii="Source Serif Pro" w:hAnsi="Source Serif Pro"/>
          <w:sz w:val="20"/>
        </w:rPr>
        <w:t>Alla lägenheter ligger i m</w:t>
      </w:r>
      <w:r w:rsidRPr="00C55431">
        <w:rPr>
          <w:rFonts w:ascii="Source Serif Pro" w:hAnsi="Source Serif Pro"/>
          <w:sz w:val="20"/>
        </w:rPr>
        <w:t>arkplan</w:t>
      </w:r>
      <w:r>
        <w:rPr>
          <w:rFonts w:ascii="Source Serif Pro" w:hAnsi="Source Serif Pro"/>
          <w:sz w:val="20"/>
        </w:rPr>
        <w:t>, vilket innebär</w:t>
      </w:r>
      <w:r w:rsidRPr="00C55431">
        <w:rPr>
          <w:rFonts w:ascii="Source Serif Pro" w:hAnsi="Source Serif Pro"/>
          <w:sz w:val="20"/>
        </w:rPr>
        <w:t xml:space="preserve"> </w:t>
      </w:r>
      <w:r w:rsidRPr="00C55431">
        <w:rPr>
          <w:rFonts w:ascii="Source Serif Pro" w:hAnsi="Source Serif Pro"/>
          <w:b/>
          <w:bCs/>
          <w:sz w:val="20"/>
        </w:rPr>
        <w:t>god tillgänglighet</w:t>
      </w:r>
      <w:r w:rsidRPr="000D6983">
        <w:rPr>
          <w:rFonts w:ascii="Source Serif Pro" w:hAnsi="Source Serif Pro"/>
          <w:b/>
          <w:bCs/>
          <w:sz w:val="20"/>
        </w:rPr>
        <w:t>.</w:t>
      </w:r>
    </w:p>
    <w:p w14:paraId="2926B0C0" w14:textId="77777777" w:rsidR="00FC0A34" w:rsidRDefault="00FC0A34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 w:rsidRPr="000D6983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Uteplats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på både fram- och baksida. Lättskötta altaner.</w:t>
      </w:r>
    </w:p>
    <w:p w14:paraId="4C5790DD" w14:textId="7B66855B" w:rsidR="00FC0A34" w:rsidRDefault="00D5008E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>Lägenheterna har u</w:t>
      </w:r>
      <w:r w:rsidR="00FC0A34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pp till </w:t>
      </w:r>
      <w:r w:rsidR="00FC0A34" w:rsidRPr="00FF4549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tre meter</w:t>
      </w:r>
      <w:r w:rsidR="00FC0A34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 i</w:t>
      </w:r>
      <w:r w:rsidR="00FC0A34" w:rsidRPr="00FF4549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 takhöjd</w:t>
      </w:r>
      <w:r w:rsidR="00FC0A34">
        <w:rPr>
          <w:rFonts w:ascii="Source Serif Pro" w:eastAsiaTheme="minorEastAsia" w:hAnsi="Source Serif Pro" w:cstheme="minorBidi"/>
          <w:sz w:val="20"/>
          <w:szCs w:val="24"/>
          <w:lang w:eastAsia="sv-SE"/>
        </w:rPr>
        <w:t>,</w:t>
      </w:r>
      <w:r w:rsidR="00FC0A34" w:rsidRPr="003B241D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vilket ger rymd. </w:t>
      </w:r>
    </w:p>
    <w:p w14:paraId="565D4354" w14:textId="21821BA9" w:rsidR="00FC0A34" w:rsidRDefault="00FC0A34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proofErr w:type="spellStart"/>
      <w:r w:rsidRPr="00FF4549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Elvita</w:t>
      </w:r>
      <w:proofErr w:type="spellEnd"/>
      <w:r w:rsidRPr="00FF4549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 xml:space="preserve"> vitvaror: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</w:t>
      </w:r>
      <w:r w:rsidRPr="009227B9">
        <w:rPr>
          <w:rFonts w:ascii="Source Serif Pro" w:hAnsi="Source Serif Pro"/>
          <w:sz w:val="20"/>
        </w:rPr>
        <w:t>Kyl</w:t>
      </w:r>
      <w:r>
        <w:rPr>
          <w:rFonts w:ascii="Source Serif Pro" w:hAnsi="Source Serif Pro"/>
          <w:sz w:val="20"/>
        </w:rPr>
        <w:t>, f</w:t>
      </w:r>
      <w:r w:rsidRPr="009227B9">
        <w:rPr>
          <w:rFonts w:ascii="Source Serif Pro" w:hAnsi="Source Serif Pro"/>
          <w:sz w:val="20"/>
        </w:rPr>
        <w:t>rys</w:t>
      </w:r>
      <w:r>
        <w:rPr>
          <w:rFonts w:ascii="Source Serif Pro" w:hAnsi="Source Serif Pro"/>
          <w:sz w:val="20"/>
        </w:rPr>
        <w:t>, d</w:t>
      </w:r>
      <w:r w:rsidRPr="009227B9">
        <w:rPr>
          <w:rFonts w:ascii="Source Serif Pro" w:hAnsi="Source Serif Pro"/>
          <w:sz w:val="20"/>
        </w:rPr>
        <w:t>isk</w:t>
      </w:r>
      <w:r w:rsidR="00DE23CF">
        <w:rPr>
          <w:rFonts w:ascii="Source Serif Pro" w:hAnsi="Source Serif Pro"/>
          <w:sz w:val="20"/>
        </w:rPr>
        <w:t>maskin</w:t>
      </w:r>
      <w:r>
        <w:rPr>
          <w:rFonts w:ascii="Source Serif Pro" w:hAnsi="Source Serif Pro"/>
          <w:sz w:val="20"/>
        </w:rPr>
        <w:t xml:space="preserve">, varmluftsugn, induktionshäll, tvättmaskin och 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>v</w:t>
      </w:r>
      <w:r w:rsidRPr="009227B9">
        <w:rPr>
          <w:rFonts w:ascii="Source Serif Pro" w:eastAsiaTheme="minorEastAsia" w:hAnsi="Source Serif Pro" w:cstheme="minorBidi"/>
          <w:sz w:val="20"/>
          <w:szCs w:val="24"/>
          <w:lang w:eastAsia="sv-SE"/>
        </w:rPr>
        <w:t>ärmepumpstumlare</w:t>
      </w:r>
    </w:p>
    <w:p w14:paraId="52ECCD93" w14:textId="176BE95B" w:rsidR="00FC0A34" w:rsidRPr="00614959" w:rsidRDefault="00FC0A34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>
        <w:rPr>
          <w:rFonts w:ascii="Source Serif Pro" w:hAnsi="Source Serif Pro"/>
          <w:sz w:val="20"/>
        </w:rPr>
        <w:t>I duschrummen finns h</w:t>
      </w:r>
      <w:r w:rsidRPr="00141458">
        <w:rPr>
          <w:rFonts w:ascii="Source Serif Pro" w:hAnsi="Source Serif Pro"/>
          <w:sz w:val="20"/>
        </w:rPr>
        <w:t>anddukstork</w:t>
      </w:r>
      <w:r>
        <w:rPr>
          <w:rFonts w:ascii="Source Serif Pro" w:hAnsi="Source Serif Pro"/>
          <w:sz w:val="20"/>
        </w:rPr>
        <w:t>, t</w:t>
      </w:r>
      <w:r w:rsidRPr="00141458">
        <w:rPr>
          <w:rFonts w:ascii="Source Serif Pro" w:hAnsi="Source Serif Pro"/>
          <w:sz w:val="20"/>
        </w:rPr>
        <w:t>vättställskommod</w:t>
      </w:r>
      <w:r>
        <w:rPr>
          <w:rFonts w:ascii="Source Serif Pro" w:hAnsi="Source Serif Pro"/>
          <w:sz w:val="20"/>
        </w:rPr>
        <w:t xml:space="preserve"> och s</w:t>
      </w:r>
      <w:r w:rsidRPr="00141458">
        <w:rPr>
          <w:rFonts w:ascii="Source Serif Pro" w:hAnsi="Source Serif Pro"/>
          <w:sz w:val="20"/>
        </w:rPr>
        <w:t>vängbara duschväggar i glas</w:t>
      </w:r>
      <w:r w:rsidR="00DE23CF">
        <w:rPr>
          <w:rFonts w:ascii="Source Serif Pro" w:hAnsi="Source Serif Pro"/>
          <w:sz w:val="20"/>
        </w:rPr>
        <w:t>.</w:t>
      </w:r>
    </w:p>
    <w:p w14:paraId="619754FF" w14:textId="493EED7F" w:rsidR="00FC0A34" w:rsidRPr="00614959" w:rsidRDefault="00FC0A34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 w:rsidRPr="009227B9">
        <w:rPr>
          <w:rFonts w:ascii="Source Serif Pro" w:eastAsiaTheme="minorEastAsia" w:hAnsi="Source Serif Pro" w:cstheme="minorBidi"/>
          <w:sz w:val="20"/>
          <w:szCs w:val="24"/>
          <w:lang w:eastAsia="sv-SE"/>
        </w:rPr>
        <w:t>Kaklade väggar i duschrum</w:t>
      </w:r>
      <w:r w:rsidR="00DE23CF">
        <w:rPr>
          <w:rFonts w:ascii="Source Serif Pro" w:eastAsiaTheme="minorEastAsia" w:hAnsi="Source Serif Pro" w:cstheme="minorBidi"/>
          <w:sz w:val="20"/>
          <w:szCs w:val="24"/>
          <w:lang w:eastAsia="sv-SE"/>
        </w:rPr>
        <w:t>men.</w:t>
      </w:r>
    </w:p>
    <w:p w14:paraId="004AF0F5" w14:textId="612B56E5" w:rsidR="00FC0A34" w:rsidRPr="00D5008E" w:rsidRDefault="00FC0A34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</w:pPr>
      <w:r w:rsidRPr="00FC0A34">
        <w:rPr>
          <w:rFonts w:ascii="Source Serif Pro" w:hAnsi="Source Serif Pro"/>
          <w:sz w:val="20"/>
        </w:rPr>
        <w:t xml:space="preserve">Golv i hall, kök och </w:t>
      </w:r>
      <w:r w:rsidR="00DE23CF">
        <w:rPr>
          <w:rFonts w:ascii="Source Serif Pro" w:hAnsi="Source Serif Pro"/>
          <w:sz w:val="20"/>
        </w:rPr>
        <w:t>duschrum</w:t>
      </w:r>
      <w:r w:rsidRPr="00FC0A34">
        <w:rPr>
          <w:rFonts w:ascii="Source Serif Pro" w:hAnsi="Source Serif Pro"/>
          <w:sz w:val="20"/>
        </w:rPr>
        <w:t xml:space="preserve"> är klinker</w:t>
      </w:r>
      <w:r w:rsidR="00DE23CF">
        <w:rPr>
          <w:rFonts w:ascii="Source Serif Pro" w:hAnsi="Source Serif Pro"/>
          <w:sz w:val="20"/>
        </w:rPr>
        <w:t xml:space="preserve"> - </w:t>
      </w:r>
      <w:r w:rsidRPr="00FC0A34">
        <w:rPr>
          <w:rFonts w:ascii="Source Serif Pro" w:hAnsi="Source Serif Pro"/>
          <w:sz w:val="20"/>
        </w:rPr>
        <w:t>och parkett i övriga rum.</w:t>
      </w:r>
    </w:p>
    <w:p w14:paraId="2132E7E9" w14:textId="33C73E3A" w:rsidR="00D5008E" w:rsidRPr="00D5008E" w:rsidRDefault="00D5008E" w:rsidP="00D5008E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</w:pPr>
      <w:r w:rsidRPr="00FF4549">
        <w:rPr>
          <w:rFonts w:ascii="Source Serif Pro" w:hAnsi="Source Serif Pro"/>
          <w:b/>
          <w:bCs/>
          <w:sz w:val="20"/>
        </w:rPr>
        <w:t xml:space="preserve">Golvvärme. </w:t>
      </w:r>
    </w:p>
    <w:p w14:paraId="060C8AEF" w14:textId="33DA692D" w:rsidR="004F588B" w:rsidRPr="004F588B" w:rsidRDefault="004F588B" w:rsidP="00FC0A34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 w:rsidRPr="004F588B">
        <w:rPr>
          <w:rFonts w:ascii="Source Serif Pro" w:eastAsiaTheme="minorEastAsia" w:hAnsi="Source Serif Pro" w:cstheme="minorBidi"/>
          <w:sz w:val="20"/>
          <w:szCs w:val="24"/>
          <w:lang w:eastAsia="sv-SE"/>
        </w:rPr>
        <w:t>FTX-aggregat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(ventilation)</w:t>
      </w:r>
      <w:r w:rsidRPr="004F588B"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 i kök</w:t>
      </w:r>
      <w:r>
        <w:rPr>
          <w:rFonts w:ascii="Source Serif Pro" w:eastAsiaTheme="minorEastAsia" w:hAnsi="Source Serif Pro" w:cstheme="minorBidi"/>
          <w:sz w:val="20"/>
          <w:szCs w:val="24"/>
          <w:lang w:eastAsia="sv-SE"/>
        </w:rPr>
        <w:t xml:space="preserve">en. </w:t>
      </w:r>
    </w:p>
    <w:p w14:paraId="61335887" w14:textId="77777777" w:rsidR="00FC0A34" w:rsidRDefault="00FC0A34" w:rsidP="00FC0A34">
      <w:pPr>
        <w:pStyle w:val="Mellanrubrik"/>
      </w:pPr>
    </w:p>
    <w:p w14:paraId="64F58A6C" w14:textId="24E78704" w:rsidR="004A4E21" w:rsidRDefault="00AF532E" w:rsidP="00FC0A34">
      <w:pPr>
        <w:pStyle w:val="Mellanrubrik"/>
      </w:pPr>
      <w:r>
        <w:lastRenderedPageBreak/>
        <w:t>Mer om</w:t>
      </w:r>
      <w:r w:rsidR="004A4E21" w:rsidRPr="004A4E21">
        <w:t xml:space="preserve"> området</w:t>
      </w:r>
      <w:r w:rsidR="00FF4549">
        <w:br/>
      </w:r>
    </w:p>
    <w:p w14:paraId="293E049F" w14:textId="77777777" w:rsidR="00AF532E" w:rsidRPr="00CB32F9" w:rsidRDefault="00AF532E" w:rsidP="00AF532E">
      <w:pPr>
        <w:pStyle w:val="Liststycke"/>
        <w:numPr>
          <w:ilvl w:val="0"/>
          <w:numId w:val="2"/>
        </w:numPr>
        <w:rPr>
          <w:rFonts w:ascii="Source Serif Pro" w:eastAsiaTheme="minorEastAsia" w:hAnsi="Source Serif Pro" w:cstheme="minorBidi"/>
          <w:sz w:val="20"/>
          <w:szCs w:val="24"/>
          <w:lang w:eastAsia="sv-SE"/>
        </w:rPr>
      </w:pPr>
      <w:r>
        <w:rPr>
          <w:rFonts w:ascii="Source Serif Pro" w:hAnsi="Source Serif Pro"/>
          <w:sz w:val="20"/>
        </w:rPr>
        <w:t xml:space="preserve">U-formen på byggnaderna skapar </w:t>
      </w:r>
      <w:r w:rsidRPr="000D6983">
        <w:rPr>
          <w:rFonts w:ascii="Source Serif Pro" w:hAnsi="Source Serif Pro"/>
          <w:b/>
          <w:bCs/>
          <w:sz w:val="20"/>
        </w:rPr>
        <w:t>inbjudande innegårdar</w:t>
      </w:r>
      <w:r w:rsidRPr="00C55431">
        <w:rPr>
          <w:rFonts w:ascii="Source Serif Pro" w:hAnsi="Source Serif Pro"/>
          <w:sz w:val="20"/>
        </w:rPr>
        <w:t xml:space="preserve"> för socialt umgänge och trygghet</w:t>
      </w:r>
      <w:r>
        <w:rPr>
          <w:rFonts w:ascii="Source Serif Pro" w:hAnsi="Source Serif Pro"/>
          <w:sz w:val="20"/>
        </w:rPr>
        <w:t xml:space="preserve">. </w:t>
      </w:r>
    </w:p>
    <w:p w14:paraId="3ACC332B" w14:textId="77777777" w:rsidR="004A4E21" w:rsidRDefault="004A4E21" w:rsidP="004A4E21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r w:rsidRPr="000D6983">
        <w:rPr>
          <w:rFonts w:ascii="Source Serif Pro" w:hAnsi="Source Serif Pro"/>
          <w:b/>
          <w:bCs/>
          <w:sz w:val="20"/>
        </w:rPr>
        <w:t xml:space="preserve">Centralt läge i </w:t>
      </w:r>
      <w:proofErr w:type="spellStart"/>
      <w:r w:rsidRPr="000D6983">
        <w:rPr>
          <w:rFonts w:ascii="Source Serif Pro" w:hAnsi="Source Serif Pro"/>
          <w:b/>
          <w:bCs/>
          <w:sz w:val="20"/>
        </w:rPr>
        <w:t>Stöpen</w:t>
      </w:r>
      <w:proofErr w:type="spellEnd"/>
      <w:r>
        <w:rPr>
          <w:rFonts w:ascii="Source Serif Pro" w:hAnsi="Source Serif Pro"/>
          <w:sz w:val="20"/>
        </w:rPr>
        <w:t xml:space="preserve"> vid ICA blomman och en skola. </w:t>
      </w:r>
    </w:p>
    <w:p w14:paraId="46D3BB9B" w14:textId="77777777" w:rsidR="004A4E21" w:rsidRDefault="004A4E21" w:rsidP="004A4E21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r w:rsidRPr="005B3DF4">
        <w:rPr>
          <w:rFonts w:ascii="Source Serif Pro" w:hAnsi="Source Serif Pro"/>
          <w:sz w:val="20"/>
        </w:rPr>
        <w:t>Utöver bra förbindelser för kollektivtrafik finns det bland annat skola, förskola, livsmedelsbutik, folktandvård och ett starkt föreningsliv.</w:t>
      </w:r>
    </w:p>
    <w:p w14:paraId="47553039" w14:textId="77777777" w:rsidR="00033D95" w:rsidRDefault="004A4E21" w:rsidP="00033D95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r>
        <w:rPr>
          <w:rFonts w:ascii="Source Serif Pro" w:hAnsi="Source Serif Pro"/>
          <w:sz w:val="20"/>
        </w:rPr>
        <w:t>Naturnära läge.</w:t>
      </w:r>
    </w:p>
    <w:p w14:paraId="5CE8B57C" w14:textId="77777777" w:rsidR="00033D95" w:rsidRDefault="004A4E21" w:rsidP="00033D95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r w:rsidRPr="00033D95">
        <w:rPr>
          <w:rFonts w:ascii="Source Serif Pro" w:eastAsiaTheme="minorEastAsia" w:hAnsi="Source Serif Pro" w:cstheme="minorBidi"/>
          <w:b/>
          <w:bCs/>
          <w:sz w:val="20"/>
          <w:szCs w:val="24"/>
          <w:lang w:eastAsia="sv-SE"/>
        </w:rPr>
        <w:t>Ekologisk hållbarhet:</w:t>
      </w:r>
      <w:r w:rsidRPr="00033D95">
        <w:rPr>
          <w:rFonts w:ascii="Source Serif Pro" w:hAnsi="Source Serif Pro"/>
          <w:sz w:val="20"/>
        </w:rPr>
        <w:t xml:space="preserve"> Solceller, </w:t>
      </w:r>
      <w:proofErr w:type="spellStart"/>
      <w:r w:rsidRPr="00033D95">
        <w:rPr>
          <w:rFonts w:ascii="Source Serif Pro" w:hAnsi="Source Serif Pro"/>
          <w:sz w:val="20"/>
        </w:rPr>
        <w:t>laddplatser</w:t>
      </w:r>
      <w:proofErr w:type="spellEnd"/>
      <w:r w:rsidRPr="00033D95">
        <w:rPr>
          <w:rFonts w:ascii="Source Serif Pro" w:hAnsi="Source Serif Pro"/>
          <w:sz w:val="20"/>
        </w:rPr>
        <w:t>, fjärrvärme och miljörum med källsortering. Hållbara material som kräver lite underhåll – som tegel och plåt.</w:t>
      </w:r>
    </w:p>
    <w:p w14:paraId="600B9EBE" w14:textId="38D5C60D" w:rsidR="00242EC1" w:rsidRDefault="00242EC1" w:rsidP="00033D95">
      <w:pPr>
        <w:pStyle w:val="Liststycke"/>
        <w:numPr>
          <w:ilvl w:val="0"/>
          <w:numId w:val="2"/>
        </w:numPr>
        <w:rPr>
          <w:rFonts w:ascii="Source Serif Pro" w:hAnsi="Source Serif Pro"/>
          <w:sz w:val="20"/>
        </w:rPr>
      </w:pPr>
      <w:r w:rsidRPr="00E71172">
        <w:rPr>
          <w:rFonts w:ascii="Source Serif Pro" w:hAnsi="Source Serif Pro"/>
          <w:sz w:val="20"/>
        </w:rPr>
        <w:t>Arkitekterna som utformat Tallyckan har tagit avstamp i Skövde kommuns Kulturmiljöprogram.</w:t>
      </w:r>
      <w:r>
        <w:rPr>
          <w:rFonts w:ascii="Source Serif Pro" w:hAnsi="Source Serif Pro"/>
          <w:sz w:val="20"/>
        </w:rPr>
        <w:t xml:space="preserve"> H</w:t>
      </w:r>
      <w:r w:rsidRPr="00E71172">
        <w:rPr>
          <w:rFonts w:ascii="Source Serif Pro" w:hAnsi="Source Serif Pro"/>
          <w:sz w:val="20"/>
        </w:rPr>
        <w:t>usen</w:t>
      </w:r>
      <w:r>
        <w:rPr>
          <w:rFonts w:ascii="Source Serif Pro" w:hAnsi="Source Serif Pro"/>
          <w:sz w:val="20"/>
        </w:rPr>
        <w:t xml:space="preserve"> ska vara</w:t>
      </w:r>
      <w:r w:rsidRPr="00E71172">
        <w:rPr>
          <w:rFonts w:ascii="Source Serif Pro" w:hAnsi="Source Serif Pro"/>
          <w:sz w:val="20"/>
        </w:rPr>
        <w:t xml:space="preserve"> i samklang med landskapet och de platsspecifika kvaliteter som finns i </w:t>
      </w:r>
      <w:proofErr w:type="spellStart"/>
      <w:r w:rsidRPr="00E71172">
        <w:rPr>
          <w:rFonts w:ascii="Source Serif Pro" w:hAnsi="Source Serif Pro"/>
          <w:sz w:val="20"/>
        </w:rPr>
        <w:t>Stöpen</w:t>
      </w:r>
      <w:proofErr w:type="spellEnd"/>
      <w:r w:rsidRPr="00E71172">
        <w:rPr>
          <w:rFonts w:ascii="Source Serif Pro" w:hAnsi="Source Serif Pro"/>
          <w:sz w:val="20"/>
        </w:rPr>
        <w:t>. </w:t>
      </w:r>
    </w:p>
    <w:p w14:paraId="7167BF05" w14:textId="24ED722E" w:rsidR="00DA6469" w:rsidRDefault="00DA6469" w:rsidP="00743A9F">
      <w:pPr>
        <w:rPr>
          <w:rFonts w:ascii="Source Serif Pro" w:hAnsi="Source Serif Pro"/>
          <w:sz w:val="20"/>
        </w:rPr>
      </w:pPr>
    </w:p>
    <w:p w14:paraId="1D7C51E9" w14:textId="50D0046D" w:rsidR="00743A9F" w:rsidRPr="00F96405" w:rsidRDefault="00743A9F" w:rsidP="00FC0A34">
      <w:pPr>
        <w:pStyle w:val="Mellanrubrik"/>
      </w:pPr>
      <w:r w:rsidRPr="00F96405">
        <w:t>Budskap</w:t>
      </w:r>
      <w:r w:rsidR="00E91B43" w:rsidRPr="00F96405">
        <w:t xml:space="preserve"> att </w:t>
      </w:r>
      <w:r w:rsidR="00376F6C" w:rsidRPr="00F96405">
        <w:t xml:space="preserve">lyfta </w:t>
      </w:r>
      <w:r w:rsidR="00E91B43" w:rsidRPr="00F96405">
        <w:t>fram i tal och l</w:t>
      </w:r>
      <w:r w:rsidR="00376F6C" w:rsidRPr="00F96405">
        <w:t>iknande</w:t>
      </w:r>
      <w:r w:rsidR="00376F6C" w:rsidRPr="00F96405">
        <w:br/>
      </w:r>
    </w:p>
    <w:p w14:paraId="2FA1194F" w14:textId="77777777" w:rsidR="00376F6C" w:rsidRPr="00743A9F" w:rsidRDefault="00376F6C" w:rsidP="00376F6C">
      <w:pPr>
        <w:numPr>
          <w:ilvl w:val="0"/>
          <w:numId w:val="3"/>
        </w:numPr>
        <w:rPr>
          <w:rFonts w:ascii="Source Serif Pro" w:hAnsi="Source Serif Pro"/>
          <w:sz w:val="20"/>
        </w:rPr>
      </w:pPr>
      <w:r w:rsidRPr="00743A9F">
        <w:rPr>
          <w:rFonts w:ascii="Source Serif Pro" w:hAnsi="Source Serif Pro"/>
          <w:sz w:val="20"/>
        </w:rPr>
        <w:t>Skövdebostäder bidrar till bostadsutveckling i hela Skövde kommun. </w:t>
      </w:r>
    </w:p>
    <w:p w14:paraId="72039B77" w14:textId="607E927A" w:rsidR="00743A9F" w:rsidRPr="00743A9F" w:rsidRDefault="00743A9F" w:rsidP="00743A9F">
      <w:pPr>
        <w:numPr>
          <w:ilvl w:val="0"/>
          <w:numId w:val="3"/>
        </w:numPr>
        <w:rPr>
          <w:rFonts w:ascii="Source Serif Pro" w:hAnsi="Source Serif Pro"/>
          <w:sz w:val="20"/>
        </w:rPr>
      </w:pPr>
      <w:r w:rsidRPr="00743A9F">
        <w:rPr>
          <w:rFonts w:ascii="Source Serif Pro" w:hAnsi="Source Serif Pro"/>
          <w:sz w:val="20"/>
        </w:rPr>
        <w:t xml:space="preserve">Bostäderna har ett riktigt bra läge i </w:t>
      </w:r>
      <w:proofErr w:type="spellStart"/>
      <w:r w:rsidRPr="00743A9F">
        <w:rPr>
          <w:rFonts w:ascii="Source Serif Pro" w:hAnsi="Source Serif Pro"/>
          <w:sz w:val="20"/>
        </w:rPr>
        <w:t>Stöpen</w:t>
      </w:r>
      <w:proofErr w:type="spellEnd"/>
      <w:r w:rsidRPr="00743A9F">
        <w:rPr>
          <w:rFonts w:ascii="Source Serif Pro" w:hAnsi="Source Serif Pro"/>
          <w:sz w:val="20"/>
        </w:rPr>
        <w:t xml:space="preserve"> med nära till mycket. </w:t>
      </w:r>
    </w:p>
    <w:p w14:paraId="0F7010CE" w14:textId="77777777" w:rsidR="00743A9F" w:rsidRPr="00743A9F" w:rsidRDefault="00743A9F" w:rsidP="00743A9F">
      <w:pPr>
        <w:numPr>
          <w:ilvl w:val="0"/>
          <w:numId w:val="4"/>
        </w:numPr>
        <w:rPr>
          <w:rFonts w:ascii="Source Serif Pro" w:hAnsi="Source Serif Pro"/>
          <w:sz w:val="20"/>
        </w:rPr>
      </w:pPr>
      <w:r w:rsidRPr="00743A9F">
        <w:rPr>
          <w:rFonts w:ascii="Source Serif Pro" w:hAnsi="Source Serif Pro"/>
          <w:sz w:val="20"/>
        </w:rPr>
        <w:t>Huskropparna och gårdarna är utformade för att smälta in i omgivningen men också skapa trygga bostadsmiljöer.  </w:t>
      </w:r>
    </w:p>
    <w:p w14:paraId="594169F4" w14:textId="211BE687" w:rsidR="00743A9F" w:rsidRPr="00743A9F" w:rsidRDefault="00743A9F" w:rsidP="00743A9F">
      <w:pPr>
        <w:numPr>
          <w:ilvl w:val="0"/>
          <w:numId w:val="5"/>
        </w:numPr>
        <w:rPr>
          <w:rFonts w:ascii="Source Serif Pro" w:hAnsi="Source Serif Pro"/>
          <w:sz w:val="20"/>
        </w:rPr>
      </w:pPr>
      <w:r w:rsidRPr="00743A9F">
        <w:rPr>
          <w:rFonts w:ascii="Source Serif Pro" w:hAnsi="Source Serif Pro"/>
          <w:sz w:val="20"/>
        </w:rPr>
        <w:t xml:space="preserve">Planlösningarna är genomtänkta och som hyresgäst får du </w:t>
      </w:r>
      <w:r w:rsidR="00376F6C">
        <w:rPr>
          <w:rFonts w:ascii="Source Serif Pro" w:hAnsi="Source Serif Pro"/>
          <w:sz w:val="20"/>
        </w:rPr>
        <w:t>uteplats på både fram- och baksida.</w:t>
      </w:r>
    </w:p>
    <w:p w14:paraId="3D8A9B8B" w14:textId="15CF35E2" w:rsidR="00743A9F" w:rsidRPr="00743A9F" w:rsidRDefault="00743A9F" w:rsidP="00743A9F">
      <w:pPr>
        <w:numPr>
          <w:ilvl w:val="0"/>
          <w:numId w:val="6"/>
        </w:numPr>
        <w:rPr>
          <w:rFonts w:ascii="Source Serif Pro" w:hAnsi="Source Serif Pro"/>
          <w:sz w:val="20"/>
        </w:rPr>
      </w:pPr>
      <w:r w:rsidRPr="00743A9F">
        <w:rPr>
          <w:rFonts w:ascii="Source Serif Pro" w:hAnsi="Source Serif Pro"/>
          <w:sz w:val="20"/>
        </w:rPr>
        <w:t xml:space="preserve">Vi har hållbarhet i fokus och bygger energisnålt med solceller på taken. </w:t>
      </w:r>
    </w:p>
    <w:p w14:paraId="214DC9E6" w14:textId="77777777" w:rsidR="00743A9F" w:rsidRPr="00743A9F" w:rsidRDefault="00743A9F" w:rsidP="00743A9F">
      <w:pPr>
        <w:rPr>
          <w:rFonts w:ascii="Source Serif Pro" w:hAnsi="Source Serif Pro"/>
          <w:sz w:val="20"/>
        </w:rPr>
      </w:pPr>
    </w:p>
    <w:sectPr w:rsidR="00743A9F" w:rsidRPr="00743A9F" w:rsidSect="00EF4F29">
      <w:headerReference w:type="default" r:id="rId8"/>
      <w:pgSz w:w="11900" w:h="16840"/>
      <w:pgMar w:top="2977" w:right="1417" w:bottom="269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0CBF34" w14:textId="77777777" w:rsidR="00E8290E" w:rsidRDefault="00E8290E" w:rsidP="00E608A2">
      <w:r>
        <w:separator/>
      </w:r>
    </w:p>
  </w:endnote>
  <w:endnote w:type="continuationSeparator" w:id="0">
    <w:p w14:paraId="3307BFF2" w14:textId="77777777" w:rsidR="00E8290E" w:rsidRDefault="00E8290E" w:rsidP="00E6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B3B91" w14:textId="77777777" w:rsidR="00E8290E" w:rsidRDefault="00E8290E" w:rsidP="00E608A2">
      <w:r>
        <w:separator/>
      </w:r>
    </w:p>
  </w:footnote>
  <w:footnote w:type="continuationSeparator" w:id="0">
    <w:p w14:paraId="11FBF813" w14:textId="77777777" w:rsidR="00E8290E" w:rsidRDefault="00E8290E" w:rsidP="00E60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8F21D" w14:textId="77777777" w:rsidR="00940964" w:rsidRDefault="00940964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716BBF" wp14:editId="313F2307">
          <wp:simplePos x="0" y="0"/>
          <wp:positionH relativeFrom="page">
            <wp:posOffset>1270</wp:posOffset>
          </wp:positionH>
          <wp:positionV relativeFrom="page">
            <wp:posOffset>0</wp:posOffset>
          </wp:positionV>
          <wp:extent cx="7556739" cy="10693739"/>
          <wp:effectExtent l="0" t="0" r="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BO_A4-brev_2018_Word_BK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739" cy="1069373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1A40"/>
    <w:multiLevelType w:val="multilevel"/>
    <w:tmpl w:val="830C0D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3BF5A62"/>
    <w:multiLevelType w:val="multilevel"/>
    <w:tmpl w:val="72AC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4822EC"/>
    <w:multiLevelType w:val="multilevel"/>
    <w:tmpl w:val="C2D289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2CC511B"/>
    <w:multiLevelType w:val="multilevel"/>
    <w:tmpl w:val="5884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A542C45"/>
    <w:multiLevelType w:val="multilevel"/>
    <w:tmpl w:val="23200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F63615"/>
    <w:multiLevelType w:val="hybridMultilevel"/>
    <w:tmpl w:val="F30E185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B7A1B"/>
    <w:multiLevelType w:val="multilevel"/>
    <w:tmpl w:val="4650F7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48036357"/>
    <w:multiLevelType w:val="multilevel"/>
    <w:tmpl w:val="7D8E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F77EF5"/>
    <w:multiLevelType w:val="multilevel"/>
    <w:tmpl w:val="BBF09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A8E71D6"/>
    <w:multiLevelType w:val="multilevel"/>
    <w:tmpl w:val="D22461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4EB00E55"/>
    <w:multiLevelType w:val="multilevel"/>
    <w:tmpl w:val="1396E0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5B8B2924"/>
    <w:multiLevelType w:val="hybridMultilevel"/>
    <w:tmpl w:val="89EEE0E2"/>
    <w:lvl w:ilvl="0" w:tplc="E2C2D63E">
      <w:start w:val="2025"/>
      <w:numFmt w:val="bullet"/>
      <w:lvlText w:val="-"/>
      <w:lvlJc w:val="left"/>
      <w:pPr>
        <w:ind w:left="720" w:hanging="360"/>
      </w:pPr>
      <w:rPr>
        <w:rFonts w:ascii="Source Serif Pro" w:eastAsiaTheme="minorEastAsia" w:hAnsi="Source Serif Pro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F5C52"/>
    <w:multiLevelType w:val="multilevel"/>
    <w:tmpl w:val="F864BF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5EDD12A6"/>
    <w:multiLevelType w:val="hybridMultilevel"/>
    <w:tmpl w:val="5268AF1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8522C2"/>
    <w:multiLevelType w:val="multilevel"/>
    <w:tmpl w:val="2B92D6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6CBC2F88"/>
    <w:multiLevelType w:val="multilevel"/>
    <w:tmpl w:val="6B725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DE94E8F"/>
    <w:multiLevelType w:val="multilevel"/>
    <w:tmpl w:val="1198594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168133315">
    <w:abstractNumId w:val="5"/>
  </w:num>
  <w:num w:numId="2" w16cid:durableId="935554896">
    <w:abstractNumId w:val="13"/>
  </w:num>
  <w:num w:numId="3" w16cid:durableId="25448426">
    <w:abstractNumId w:val="8"/>
  </w:num>
  <w:num w:numId="4" w16cid:durableId="1999335052">
    <w:abstractNumId w:val="1"/>
  </w:num>
  <w:num w:numId="5" w16cid:durableId="388891718">
    <w:abstractNumId w:val="7"/>
  </w:num>
  <w:num w:numId="6" w16cid:durableId="868301257">
    <w:abstractNumId w:val="3"/>
  </w:num>
  <w:num w:numId="7" w16cid:durableId="1521970905">
    <w:abstractNumId w:val="4"/>
  </w:num>
  <w:num w:numId="8" w16cid:durableId="33972473">
    <w:abstractNumId w:val="10"/>
  </w:num>
  <w:num w:numId="9" w16cid:durableId="56978671">
    <w:abstractNumId w:val="0"/>
  </w:num>
  <w:num w:numId="10" w16cid:durableId="333337180">
    <w:abstractNumId w:val="16"/>
  </w:num>
  <w:num w:numId="11" w16cid:durableId="605695391">
    <w:abstractNumId w:val="12"/>
  </w:num>
  <w:num w:numId="12" w16cid:durableId="1227644964">
    <w:abstractNumId w:val="14"/>
  </w:num>
  <w:num w:numId="13" w16cid:durableId="822547971">
    <w:abstractNumId w:val="15"/>
  </w:num>
  <w:num w:numId="14" w16cid:durableId="1899971116">
    <w:abstractNumId w:val="6"/>
  </w:num>
  <w:num w:numId="15" w16cid:durableId="193227689">
    <w:abstractNumId w:val="9"/>
  </w:num>
  <w:num w:numId="16" w16cid:durableId="877081784">
    <w:abstractNumId w:val="2"/>
  </w:num>
  <w:num w:numId="17" w16cid:durableId="18541449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E8B"/>
    <w:rsid w:val="00033D95"/>
    <w:rsid w:val="00035245"/>
    <w:rsid w:val="0006241E"/>
    <w:rsid w:val="0006509B"/>
    <w:rsid w:val="00067019"/>
    <w:rsid w:val="000D6983"/>
    <w:rsid w:val="00101CE5"/>
    <w:rsid w:val="0011293D"/>
    <w:rsid w:val="00130D4B"/>
    <w:rsid w:val="00141458"/>
    <w:rsid w:val="0016429C"/>
    <w:rsid w:val="00182DCB"/>
    <w:rsid w:val="001864FA"/>
    <w:rsid w:val="00193856"/>
    <w:rsid w:val="001A445B"/>
    <w:rsid w:val="001B30CB"/>
    <w:rsid w:val="001D5BB7"/>
    <w:rsid w:val="0020615F"/>
    <w:rsid w:val="002079BC"/>
    <w:rsid w:val="00227BDD"/>
    <w:rsid w:val="00242EC1"/>
    <w:rsid w:val="0029137B"/>
    <w:rsid w:val="00297B60"/>
    <w:rsid w:val="00297E41"/>
    <w:rsid w:val="002A4F7A"/>
    <w:rsid w:val="002A59B7"/>
    <w:rsid w:val="002B5E20"/>
    <w:rsid w:val="0030039A"/>
    <w:rsid w:val="00307637"/>
    <w:rsid w:val="003101B7"/>
    <w:rsid w:val="003709CE"/>
    <w:rsid w:val="003731A3"/>
    <w:rsid w:val="00376F6C"/>
    <w:rsid w:val="003875EC"/>
    <w:rsid w:val="003B241D"/>
    <w:rsid w:val="003B6F80"/>
    <w:rsid w:val="003C4368"/>
    <w:rsid w:val="004A4E21"/>
    <w:rsid w:val="004B354F"/>
    <w:rsid w:val="004B4028"/>
    <w:rsid w:val="004E56BD"/>
    <w:rsid w:val="004F588B"/>
    <w:rsid w:val="005036C0"/>
    <w:rsid w:val="00511644"/>
    <w:rsid w:val="0052386E"/>
    <w:rsid w:val="00523D6B"/>
    <w:rsid w:val="00526BAE"/>
    <w:rsid w:val="005334AC"/>
    <w:rsid w:val="00556E1E"/>
    <w:rsid w:val="00560319"/>
    <w:rsid w:val="005B070B"/>
    <w:rsid w:val="005B3DF4"/>
    <w:rsid w:val="005C14EA"/>
    <w:rsid w:val="005C24FC"/>
    <w:rsid w:val="00614959"/>
    <w:rsid w:val="006377CE"/>
    <w:rsid w:val="006573F0"/>
    <w:rsid w:val="006B3AAF"/>
    <w:rsid w:val="006D5B8A"/>
    <w:rsid w:val="00723181"/>
    <w:rsid w:val="00743A9F"/>
    <w:rsid w:val="00753F6F"/>
    <w:rsid w:val="00757DD6"/>
    <w:rsid w:val="007C2F68"/>
    <w:rsid w:val="00803242"/>
    <w:rsid w:val="008355C1"/>
    <w:rsid w:val="00853A56"/>
    <w:rsid w:val="008A1E8B"/>
    <w:rsid w:val="008B051A"/>
    <w:rsid w:val="009227B9"/>
    <w:rsid w:val="0093246D"/>
    <w:rsid w:val="00940964"/>
    <w:rsid w:val="00977155"/>
    <w:rsid w:val="00982148"/>
    <w:rsid w:val="009A4946"/>
    <w:rsid w:val="009C440E"/>
    <w:rsid w:val="009E007A"/>
    <w:rsid w:val="00A10701"/>
    <w:rsid w:val="00A144A1"/>
    <w:rsid w:val="00A61758"/>
    <w:rsid w:val="00AB0526"/>
    <w:rsid w:val="00AF532E"/>
    <w:rsid w:val="00B042AB"/>
    <w:rsid w:val="00B207BC"/>
    <w:rsid w:val="00B36572"/>
    <w:rsid w:val="00B545C4"/>
    <w:rsid w:val="00B63797"/>
    <w:rsid w:val="00B874A2"/>
    <w:rsid w:val="00BA2964"/>
    <w:rsid w:val="00BD70D4"/>
    <w:rsid w:val="00C0247E"/>
    <w:rsid w:val="00C15192"/>
    <w:rsid w:val="00C32026"/>
    <w:rsid w:val="00C35149"/>
    <w:rsid w:val="00C445D8"/>
    <w:rsid w:val="00C55431"/>
    <w:rsid w:val="00CB32F9"/>
    <w:rsid w:val="00CC49FE"/>
    <w:rsid w:val="00D07447"/>
    <w:rsid w:val="00D323FC"/>
    <w:rsid w:val="00D5008E"/>
    <w:rsid w:val="00D570DD"/>
    <w:rsid w:val="00D85CEB"/>
    <w:rsid w:val="00D904CB"/>
    <w:rsid w:val="00DA6469"/>
    <w:rsid w:val="00DC09C7"/>
    <w:rsid w:val="00DC7309"/>
    <w:rsid w:val="00DE23CF"/>
    <w:rsid w:val="00DE3AAA"/>
    <w:rsid w:val="00E000FE"/>
    <w:rsid w:val="00E02CF9"/>
    <w:rsid w:val="00E0665B"/>
    <w:rsid w:val="00E17B64"/>
    <w:rsid w:val="00E331A7"/>
    <w:rsid w:val="00E33242"/>
    <w:rsid w:val="00E608A2"/>
    <w:rsid w:val="00E71172"/>
    <w:rsid w:val="00E8290E"/>
    <w:rsid w:val="00E91B43"/>
    <w:rsid w:val="00EB6626"/>
    <w:rsid w:val="00EE0058"/>
    <w:rsid w:val="00EF4F29"/>
    <w:rsid w:val="00F827B4"/>
    <w:rsid w:val="00F8504A"/>
    <w:rsid w:val="00F9626B"/>
    <w:rsid w:val="00F96405"/>
    <w:rsid w:val="00FC0A34"/>
    <w:rsid w:val="00FF45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2AFF60A"/>
  <w15:docId w15:val="{E2473131-51CF-434B-A479-6BC7A1B5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Rubrik4">
    <w:name w:val="heading 4"/>
    <w:aliases w:val="Signatur Namn SBO"/>
    <w:next w:val="Signatur"/>
    <w:link w:val="Rubrik4Char"/>
    <w:uiPriority w:val="9"/>
    <w:unhideWhenUsed/>
    <w:qFormat/>
    <w:rsid w:val="005C24FC"/>
    <w:pPr>
      <w:keepNext/>
      <w:keepLines/>
      <w:spacing w:before="200"/>
      <w:outlineLvl w:val="3"/>
    </w:pPr>
    <w:rPr>
      <w:rFonts w:ascii="Source Sans Pro" w:eastAsiaTheme="majorEastAsia" w:hAnsi="Source Sans Pro" w:cstheme="majorBidi"/>
      <w:b/>
      <w:bCs/>
      <w:sz w:val="18"/>
      <w:szCs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verrubbeSBO">
    <w:name w:val="Överrubbe_SBO"/>
    <w:next w:val="RubrikstortunnSBO"/>
    <w:link w:val="verrubbeSBOChar"/>
    <w:qFormat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paragraph" w:customStyle="1" w:styleId="RubrikstortunnSBO">
    <w:name w:val="Rubrik_stor_tunn_SBO"/>
    <w:next w:val="Brd"/>
    <w:qFormat/>
    <w:rsid w:val="00757DD6"/>
    <w:pPr>
      <w:spacing w:before="240" w:after="240"/>
    </w:pPr>
    <w:rPr>
      <w:rFonts w:ascii="Source Sans Pro" w:hAnsi="Source Sans Pro"/>
      <w:sz w:val="46"/>
    </w:rPr>
  </w:style>
  <w:style w:type="paragraph" w:customStyle="1" w:styleId="Brd">
    <w:name w:val="Bröd"/>
    <w:qFormat/>
    <w:rsid w:val="00757DD6"/>
    <w:pPr>
      <w:spacing w:after="260" w:line="300" w:lineRule="exact"/>
    </w:pPr>
    <w:rPr>
      <w:rFonts w:ascii="Source Serif Pro" w:hAnsi="Source Serif Pro"/>
      <w:sz w:val="20"/>
    </w:rPr>
  </w:style>
  <w:style w:type="paragraph" w:customStyle="1" w:styleId="Mellanrubrik">
    <w:name w:val="Mellanrubrik"/>
    <w:qFormat/>
    <w:rsid w:val="008355C1"/>
    <w:pPr>
      <w:spacing w:before="340" w:after="20"/>
    </w:pPr>
    <w:rPr>
      <w:rFonts w:ascii="Source Sans Pro" w:hAnsi="Source Sans Pro"/>
      <w:b/>
      <w:sz w:val="26"/>
      <w:szCs w:val="26"/>
    </w:rPr>
  </w:style>
  <w:style w:type="paragraph" w:customStyle="1" w:styleId="SignaturnamnSBO">
    <w:name w:val="Signatur namn_SBO"/>
    <w:qFormat/>
    <w:rsid w:val="008B051A"/>
    <w:pPr>
      <w:spacing w:before="200"/>
    </w:pPr>
    <w:rPr>
      <w:rFonts w:ascii="Source Sans Pro" w:hAnsi="Source Sans Pro"/>
      <w:b/>
      <w:sz w:val="18"/>
    </w:rPr>
  </w:style>
  <w:style w:type="paragraph" w:customStyle="1" w:styleId="AnvndaretitelSBO">
    <w:name w:val="Användare_titel_SBO"/>
    <w:qFormat/>
    <w:rsid w:val="008B051A"/>
    <w:pPr>
      <w:spacing w:after="40"/>
    </w:pPr>
    <w:rPr>
      <w:rFonts w:ascii="Source Sans Pro" w:hAnsi="Source Sans Pro"/>
      <w:sz w:val="18"/>
    </w:rPr>
  </w:style>
  <w:style w:type="paragraph" w:styleId="Sidhuvud">
    <w:name w:val="header"/>
    <w:basedOn w:val="Normal"/>
    <w:link w:val="Sidhuvud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608A2"/>
  </w:style>
  <w:style w:type="paragraph" w:styleId="Sidfot">
    <w:name w:val="footer"/>
    <w:basedOn w:val="Normal"/>
    <w:link w:val="SidfotChar"/>
    <w:uiPriority w:val="99"/>
    <w:unhideWhenUsed/>
    <w:rsid w:val="00E608A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608A2"/>
  </w:style>
  <w:style w:type="paragraph" w:styleId="Ballongtext">
    <w:name w:val="Balloon Text"/>
    <w:basedOn w:val="Normal"/>
    <w:link w:val="BallongtextChar"/>
    <w:uiPriority w:val="99"/>
    <w:semiHidden/>
    <w:unhideWhenUsed/>
    <w:rsid w:val="00E608A2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608A2"/>
    <w:rPr>
      <w:rFonts w:ascii="Lucida Grande" w:hAnsi="Lucida Grande" w:cs="Lucida Grande"/>
      <w:sz w:val="18"/>
      <w:szCs w:val="18"/>
    </w:rPr>
  </w:style>
  <w:style w:type="paragraph" w:customStyle="1" w:styleId="Allmntstyckeformat">
    <w:name w:val="[Allmänt styckeformat]"/>
    <w:basedOn w:val="Normal"/>
    <w:uiPriority w:val="99"/>
    <w:rsid w:val="005C24F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customStyle="1" w:styleId="Rubrik4Char">
    <w:name w:val="Rubrik 4 Char"/>
    <w:aliases w:val="Signatur Namn SBO Char"/>
    <w:basedOn w:val="Standardstycketeckensnitt"/>
    <w:link w:val="Rubrik4"/>
    <w:uiPriority w:val="9"/>
    <w:rsid w:val="005C24FC"/>
    <w:rPr>
      <w:rFonts w:ascii="Source Sans Pro" w:eastAsiaTheme="majorEastAsia" w:hAnsi="Source Sans Pro" w:cstheme="majorBidi"/>
      <w:b/>
      <w:bCs/>
      <w:sz w:val="18"/>
      <w:szCs w:val="18"/>
    </w:rPr>
  </w:style>
  <w:style w:type="paragraph" w:styleId="Signatur">
    <w:name w:val="Signature"/>
    <w:basedOn w:val="Normal"/>
    <w:link w:val="SignaturChar"/>
    <w:uiPriority w:val="99"/>
    <w:semiHidden/>
    <w:unhideWhenUsed/>
    <w:rsid w:val="005C24FC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5C24FC"/>
  </w:style>
  <w:style w:type="paragraph" w:styleId="Rubrik">
    <w:name w:val="Title"/>
    <w:aliases w:val="Avändare titel SBO"/>
    <w:next w:val="Normal"/>
    <w:link w:val="RubrikChar"/>
    <w:uiPriority w:val="10"/>
    <w:qFormat/>
    <w:rsid w:val="005C24FC"/>
    <w:pPr>
      <w:spacing w:after="40"/>
      <w:contextualSpacing/>
    </w:pPr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character" w:customStyle="1" w:styleId="RubrikChar">
    <w:name w:val="Rubrik Char"/>
    <w:aliases w:val="Avändare titel SBO Char"/>
    <w:basedOn w:val="Standardstycketeckensnitt"/>
    <w:link w:val="Rubrik"/>
    <w:uiPriority w:val="10"/>
    <w:rsid w:val="005C24FC"/>
    <w:rPr>
      <w:rFonts w:ascii="Source Sans Pro" w:eastAsiaTheme="majorEastAsia" w:hAnsi="Source Sans Pro" w:cstheme="majorBidi"/>
      <w:spacing w:val="5"/>
      <w:kern w:val="28"/>
      <w:sz w:val="18"/>
      <w:szCs w:val="18"/>
    </w:rPr>
  </w:style>
  <w:style w:type="paragraph" w:customStyle="1" w:styleId="Datum-SBO">
    <w:name w:val="Datum-SBO"/>
    <w:basedOn w:val="verrubbeSBO"/>
    <w:link w:val="Datum-SBOChar"/>
    <w:qFormat/>
    <w:rsid w:val="008355C1"/>
    <w:pPr>
      <w:spacing w:after="120"/>
    </w:pPr>
    <w:rPr>
      <w:rFonts w:ascii="Source Sans Pro" w:hAnsi="Source Sans Pro"/>
      <w:color w:val="auto"/>
      <w:sz w:val="20"/>
      <w:szCs w:val="20"/>
    </w:rPr>
  </w:style>
  <w:style w:type="character" w:customStyle="1" w:styleId="verrubbeSBOChar">
    <w:name w:val="Överrubbe_SBO Char"/>
    <w:basedOn w:val="Standardstycketeckensnitt"/>
    <w:link w:val="verrubbeSBO"/>
    <w:rsid w:val="00E17B64"/>
    <w:rPr>
      <w:rFonts w:ascii="Source Sans Pro SemiBold" w:hAnsi="Source Sans Pro SemiBold"/>
      <w:bCs/>
      <w:caps/>
      <w:color w:val="009600"/>
      <w:sz w:val="28"/>
      <w:szCs w:val="28"/>
    </w:rPr>
  </w:style>
  <w:style w:type="character" w:customStyle="1" w:styleId="Datum-SBOChar">
    <w:name w:val="Datum-SBO Char"/>
    <w:basedOn w:val="verrubbeSBOChar"/>
    <w:link w:val="Datum-SBO"/>
    <w:rsid w:val="008355C1"/>
    <w:rPr>
      <w:rFonts w:ascii="Source Sans Pro" w:hAnsi="Source Sans Pro"/>
      <w:bCs/>
      <w:caps/>
      <w:color w:val="009600"/>
      <w:sz w:val="20"/>
      <w:szCs w:val="20"/>
    </w:rPr>
  </w:style>
  <w:style w:type="paragraph" w:customStyle="1" w:styleId="Default">
    <w:name w:val="Default"/>
    <w:rsid w:val="00C32026"/>
    <w:pPr>
      <w:autoSpaceDE w:val="0"/>
      <w:autoSpaceDN w:val="0"/>
      <w:adjustRightInd w:val="0"/>
    </w:pPr>
    <w:rPr>
      <w:rFonts w:ascii="Source Sans Pro" w:hAnsi="Source Sans Pro" w:cs="Source Sans Pro"/>
      <w:color w:val="000000"/>
    </w:rPr>
  </w:style>
  <w:style w:type="character" w:customStyle="1" w:styleId="A0">
    <w:name w:val="A0"/>
    <w:uiPriority w:val="99"/>
    <w:rsid w:val="00C32026"/>
    <w:rPr>
      <w:rFonts w:cs="Source Sans Pro"/>
      <w:color w:val="221E1F"/>
      <w:sz w:val="18"/>
      <w:szCs w:val="18"/>
    </w:rPr>
  </w:style>
  <w:style w:type="paragraph" w:styleId="Liststycke">
    <w:name w:val="List Paragraph"/>
    <w:basedOn w:val="Normal"/>
    <w:uiPriority w:val="34"/>
    <w:qFormat/>
    <w:rsid w:val="00DA6469"/>
    <w:pPr>
      <w:spacing w:after="160" w:line="252" w:lineRule="auto"/>
      <w:ind w:left="72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Normalwebb">
    <w:name w:val="Normal (Web)"/>
    <w:basedOn w:val="Normal"/>
    <w:uiPriority w:val="99"/>
    <w:semiHidden/>
    <w:unhideWhenUsed/>
    <w:rsid w:val="00E711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4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Vertex\mallar\Grafisk%20Profil\Anslag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Anslag</Template>
  <TotalTime>2</TotalTime>
  <Pages>2</Pages>
  <Words>387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Josefine Ahrling</dc:creator>
  <cp:keywords/>
  <dc:description/>
  <cp:lastModifiedBy>Kristina Svensson</cp:lastModifiedBy>
  <cp:revision>2</cp:revision>
  <dcterms:created xsi:type="dcterms:W3CDTF">2025-04-16T06:21:00Z</dcterms:created>
  <dcterms:modified xsi:type="dcterms:W3CDTF">2025-04-16T06:21:00Z</dcterms:modified>
</cp:coreProperties>
</file>